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75DAC" w14:textId="7B98784B" w:rsidR="005054F4" w:rsidRPr="004B5197" w:rsidRDefault="00AA7DDF" w:rsidP="004B5197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915399" wp14:editId="2A5844D5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4445" t="254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61804" w14:textId="5812BD49" w:rsidR="00223F13" w:rsidRPr="000F35B8" w:rsidRDefault="00A630A4" w:rsidP="00742713">
                            <w:pPr>
                              <w:jc w:val="center"/>
                              <w:rPr>
                                <w:rFonts w:ascii="Bookman Old Style" w:hAnsi="Bookman Old Style" w:cs="Bookman Old Style"/>
                              </w:rPr>
                            </w:pPr>
                            <w:r w:rsidRPr="000F35B8">
                              <w:rPr>
                                <w:rFonts w:ascii="Bookman Old Style" w:hAnsi="Bookman Old Style" w:cs="Bookman Old Style"/>
                              </w:rPr>
                              <w:t>Strzelin</w:t>
                            </w:r>
                            <w:r w:rsidR="00263983" w:rsidRPr="000F35B8">
                              <w:rPr>
                                <w:rFonts w:ascii="Bookman Old Style" w:hAnsi="Bookman Old Style" w:cs="Bookman Old Style"/>
                              </w:rPr>
                              <w:t xml:space="preserve">, dnia </w:t>
                            </w:r>
                            <w:r w:rsidR="00F929E4">
                              <w:rPr>
                                <w:rFonts w:ascii="Bookman Old Style" w:hAnsi="Bookman Old Style" w:cs="Bookman Old Style"/>
                              </w:rPr>
                              <w:t>1</w:t>
                            </w:r>
                            <w:r w:rsidR="008178A5">
                              <w:rPr>
                                <w:rFonts w:ascii="Bookman Old Style" w:hAnsi="Bookman Old Style" w:cs="Bookman Old Style"/>
                              </w:rPr>
                              <w:t>4</w:t>
                            </w:r>
                            <w:r w:rsidR="003D01E9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8178A5">
                              <w:rPr>
                                <w:rFonts w:ascii="Bookman Old Style" w:hAnsi="Bookman Old Style" w:cs="Bookman Old Style"/>
                              </w:rPr>
                              <w:t>grudni</w:t>
                            </w:r>
                            <w:r w:rsidR="00F929E4">
                              <w:rPr>
                                <w:rFonts w:ascii="Bookman Old Style" w:hAnsi="Bookman Old Style" w:cs="Bookman Old Style"/>
                              </w:rPr>
                              <w:t>a</w:t>
                            </w:r>
                            <w:r w:rsidR="003D01E9">
                              <w:rPr>
                                <w:rFonts w:ascii="Bookman Old Style" w:hAnsi="Bookman Old Style" w:cs="Bookman Old Style"/>
                              </w:rPr>
                              <w:t xml:space="preserve"> 202</w:t>
                            </w:r>
                            <w:r w:rsidR="008178A5">
                              <w:rPr>
                                <w:rFonts w:ascii="Bookman Old Style" w:hAnsi="Bookman Old Style" w:cs="Bookman Old Style"/>
                              </w:rPr>
                              <w:t>2</w:t>
                            </w:r>
                            <w:r w:rsidR="003D01E9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EA56BF" w:rsidRPr="000F35B8">
                              <w:rPr>
                                <w:rFonts w:ascii="Bookman Old Style" w:hAnsi="Bookman Old Style" w:cs="Bookman Old Style"/>
                              </w:rPr>
                              <w:t>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153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-140.4pt;width:255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" stroked="f">
                <v:textbox>
                  <w:txbxContent>
                    <w:p w14:paraId="72B61804" w14:textId="5812BD49" w:rsidR="00223F13" w:rsidRPr="000F35B8" w:rsidRDefault="00A630A4" w:rsidP="00742713">
                      <w:pPr>
                        <w:jc w:val="center"/>
                        <w:rPr>
                          <w:rFonts w:ascii="Bookman Old Style" w:hAnsi="Bookman Old Style" w:cs="Bookman Old Style"/>
                        </w:rPr>
                      </w:pPr>
                      <w:r w:rsidRPr="000F35B8">
                        <w:rPr>
                          <w:rFonts w:ascii="Bookman Old Style" w:hAnsi="Bookman Old Style" w:cs="Bookman Old Style"/>
                        </w:rPr>
                        <w:t>Strzelin</w:t>
                      </w:r>
                      <w:r w:rsidR="00263983" w:rsidRPr="000F35B8">
                        <w:rPr>
                          <w:rFonts w:ascii="Bookman Old Style" w:hAnsi="Bookman Old Style" w:cs="Bookman Old Style"/>
                        </w:rPr>
                        <w:t xml:space="preserve">, dnia </w:t>
                      </w:r>
                      <w:r w:rsidR="00F929E4">
                        <w:rPr>
                          <w:rFonts w:ascii="Bookman Old Style" w:hAnsi="Bookman Old Style" w:cs="Bookman Old Style"/>
                        </w:rPr>
                        <w:t>1</w:t>
                      </w:r>
                      <w:r w:rsidR="008178A5">
                        <w:rPr>
                          <w:rFonts w:ascii="Bookman Old Style" w:hAnsi="Bookman Old Style" w:cs="Bookman Old Style"/>
                        </w:rPr>
                        <w:t>4</w:t>
                      </w:r>
                      <w:r w:rsidR="003D01E9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8178A5">
                        <w:rPr>
                          <w:rFonts w:ascii="Bookman Old Style" w:hAnsi="Bookman Old Style" w:cs="Bookman Old Style"/>
                        </w:rPr>
                        <w:t>grudni</w:t>
                      </w:r>
                      <w:r w:rsidR="00F929E4">
                        <w:rPr>
                          <w:rFonts w:ascii="Bookman Old Style" w:hAnsi="Bookman Old Style" w:cs="Bookman Old Style"/>
                        </w:rPr>
                        <w:t>a</w:t>
                      </w:r>
                      <w:r w:rsidR="003D01E9">
                        <w:rPr>
                          <w:rFonts w:ascii="Bookman Old Style" w:hAnsi="Bookman Old Style" w:cs="Bookman Old Style"/>
                        </w:rPr>
                        <w:t xml:space="preserve"> 202</w:t>
                      </w:r>
                      <w:r w:rsidR="008178A5">
                        <w:rPr>
                          <w:rFonts w:ascii="Bookman Old Style" w:hAnsi="Bookman Old Style" w:cs="Bookman Old Style"/>
                        </w:rPr>
                        <w:t>2</w:t>
                      </w:r>
                      <w:r w:rsidR="003D01E9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EA56BF" w:rsidRPr="000F35B8">
                        <w:rPr>
                          <w:rFonts w:ascii="Bookman Old Style" w:hAnsi="Bookman Old Style" w:cs="Bookman Old Style"/>
                        </w:rPr>
                        <w:t>roku</w:t>
                      </w:r>
                    </w:p>
                  </w:txbxContent>
                </v:textbox>
              </v:shape>
            </w:pict>
          </mc:Fallback>
        </mc:AlternateContent>
      </w:r>
    </w:p>
    <w:p w14:paraId="3BD68335" w14:textId="3B3542DE" w:rsidR="00F929E4" w:rsidRPr="004B5197" w:rsidRDefault="00F929E4" w:rsidP="004B51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68A9">
        <w:rPr>
          <w:rFonts w:ascii="Times New Roman" w:hAnsi="Times New Roman" w:cs="Times New Roman"/>
          <w:b/>
          <w:bCs/>
          <w:sz w:val="28"/>
          <w:szCs w:val="28"/>
        </w:rPr>
        <w:t xml:space="preserve">Ogłoszenie o potrzebie </w:t>
      </w:r>
      <w:proofErr w:type="spellStart"/>
      <w:r w:rsidRPr="004F68A9">
        <w:rPr>
          <w:rFonts w:ascii="Times New Roman" w:hAnsi="Times New Roman" w:cs="Times New Roman"/>
          <w:b/>
          <w:bCs/>
          <w:sz w:val="28"/>
          <w:szCs w:val="28"/>
        </w:rPr>
        <w:t>wyznaczeń</w:t>
      </w:r>
      <w:proofErr w:type="spellEnd"/>
      <w:r w:rsidRPr="004F68A9">
        <w:rPr>
          <w:rFonts w:ascii="Times New Roman" w:hAnsi="Times New Roman" w:cs="Times New Roman"/>
          <w:b/>
          <w:bCs/>
          <w:sz w:val="28"/>
          <w:szCs w:val="28"/>
        </w:rPr>
        <w:t xml:space="preserve"> na 202</w:t>
      </w:r>
      <w:r w:rsidR="00CD233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F68A9">
        <w:rPr>
          <w:rFonts w:ascii="Times New Roman" w:hAnsi="Times New Roman" w:cs="Times New Roman"/>
          <w:b/>
          <w:bCs/>
          <w:sz w:val="28"/>
          <w:szCs w:val="28"/>
        </w:rPr>
        <w:t xml:space="preserve"> rok.</w:t>
      </w:r>
    </w:p>
    <w:p w14:paraId="2F746DB5" w14:textId="77777777" w:rsidR="00F929E4" w:rsidRPr="00625D5B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center"/>
      </w:pPr>
      <w:r w:rsidRPr="00625D5B">
        <w:rPr>
          <w:rStyle w:val="Pogrubienie"/>
        </w:rPr>
        <w:t>Ogłoszenie</w:t>
      </w:r>
    </w:p>
    <w:p w14:paraId="20A19059" w14:textId="79F2C7BA" w:rsidR="00F929E4" w:rsidRPr="00625D5B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center"/>
      </w:pPr>
      <w:r w:rsidRPr="00625D5B">
        <w:rPr>
          <w:rStyle w:val="Pogrubienie"/>
        </w:rPr>
        <w:t xml:space="preserve">o potrzebie dokonania </w:t>
      </w:r>
      <w:proofErr w:type="spellStart"/>
      <w:r w:rsidRPr="00625D5B">
        <w:rPr>
          <w:rStyle w:val="Pogrubienie"/>
        </w:rPr>
        <w:t>wyznaczeń</w:t>
      </w:r>
      <w:proofErr w:type="spellEnd"/>
      <w:r w:rsidRPr="00625D5B">
        <w:rPr>
          <w:rStyle w:val="Pogrubienie"/>
        </w:rPr>
        <w:t xml:space="preserve"> lekarzy weterynarii do wykonywania czynności urzędowych i osób do wykonywania czynności pomocniczych na terenie powiatu strzelińskiego na 202</w:t>
      </w:r>
      <w:r w:rsidR="00CD2335">
        <w:rPr>
          <w:rStyle w:val="Pogrubienie"/>
        </w:rPr>
        <w:t>5</w:t>
      </w:r>
      <w:r w:rsidRPr="00625D5B">
        <w:rPr>
          <w:rStyle w:val="Pogrubienie"/>
        </w:rPr>
        <w:t> r.</w:t>
      </w:r>
    </w:p>
    <w:p w14:paraId="712B66C5" w14:textId="01BC608E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Powiatowy Lekarz Weterynarii w Strzelinie w związku z art. 16 ustawy o Inspekcji Weterynaryjnej z dnia 29 stycznia 2004 r. (Dz.U. z</w:t>
      </w:r>
      <w:r w:rsidR="00450575">
        <w:t xml:space="preserve"> 202</w:t>
      </w:r>
      <w:r w:rsidR="00CD2335">
        <w:t>4</w:t>
      </w:r>
      <w:r w:rsidRPr="00A934E1">
        <w:t> </w:t>
      </w:r>
      <w:r w:rsidR="00AA7DDF">
        <w:t xml:space="preserve"> </w:t>
      </w:r>
      <w:r w:rsidRPr="00A934E1">
        <w:t xml:space="preserve"> poz.</w:t>
      </w:r>
      <w:r w:rsidR="00450575">
        <w:t xml:space="preserve"> </w:t>
      </w:r>
      <w:r w:rsidR="00CD2335">
        <w:t>12</w:t>
      </w:r>
      <w:r w:rsidR="00521E45">
        <w:t xml:space="preserve"> z </w:t>
      </w:r>
      <w:proofErr w:type="spellStart"/>
      <w:r w:rsidR="00521E45">
        <w:t>póź</w:t>
      </w:r>
      <w:proofErr w:type="spellEnd"/>
      <w:r w:rsidR="00521E45">
        <w:t xml:space="preserve">. zm. </w:t>
      </w:r>
      <w:r w:rsidR="008178A5">
        <w:t xml:space="preserve"> </w:t>
      </w:r>
      <w:r w:rsidRPr="00A934E1">
        <w:t>) ogłasza nabór kandydatów niebędących pracownikami Inspekcji do wykonywania czynności urzędowych w ramach umowy zlecenia.</w:t>
      </w:r>
    </w:p>
    <w:p w14:paraId="29127580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rPr>
          <w:rStyle w:val="Pogrubienie"/>
        </w:rPr>
        <w:t>1. Rodzaj i zakres czynności, które będą objęte wyznaczeniem:</w:t>
      </w:r>
    </w:p>
    <w:p w14:paraId="44327290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 xml:space="preserve">sprawowanie nadzoru nad ubojem zwierząt rzeźnych, w tym badania </w:t>
      </w:r>
      <w:proofErr w:type="spellStart"/>
      <w:r w:rsidRPr="00A934E1">
        <w:t>przedubojowego</w:t>
      </w:r>
      <w:proofErr w:type="spellEnd"/>
      <w:r w:rsidRPr="00A934E1">
        <w:t xml:space="preserve"> i poubojowego, oceny mięsa i nadzoru nad przestrzeganiem przepisów o ochronie zwierząt w trakcie uboju,</w:t>
      </w:r>
    </w:p>
    <w:p w14:paraId="5E61C797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prowadzenie kontroli urzędowych w ramach zwalczania chorób zakaźnych zwierząt,</w:t>
      </w:r>
    </w:p>
    <w:p w14:paraId="6832DE6B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szczepienia ochronne lub badania rozpoznawcze,</w:t>
      </w:r>
    </w:p>
    <w:p w14:paraId="028BA4AA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sprawowanie nadzoru nad miejscami gromadzenia, skupu lub sprzedaży zwierząt, targowiskami oraz wystawami, pokazami lub konkursami zwierząt</w:t>
      </w:r>
    </w:p>
    <w:p w14:paraId="4238AF8D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badanie zwierząt umieszczanych na rynku, przeznaczonych do wywozu oraz wystawiania świadectw,</w:t>
      </w:r>
    </w:p>
    <w:p w14:paraId="13B38AFF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pobieranie próbek do badań,</w:t>
      </w:r>
    </w:p>
    <w:p w14:paraId="69E809CA" w14:textId="77777777" w:rsidR="00F929E4" w:rsidRPr="00A934E1" w:rsidRDefault="00F929E4" w:rsidP="00F929E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</w:pPr>
      <w:r w:rsidRPr="00A934E1">
        <w:t>niektórych czynności pomocniczych w ramach monitorowania i zwalczania chorób zakaźnych zwierząt.</w:t>
      </w:r>
    </w:p>
    <w:p w14:paraId="05CC6A38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rPr>
          <w:rStyle w:val="Pogrubienie"/>
        </w:rPr>
        <w:t>2. Liczba lekarzy weterynarii i innych osób potrzebnych do wykonywania zadań z danego zakresu:</w:t>
      </w:r>
    </w:p>
    <w:p w14:paraId="0E13A609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 xml:space="preserve">sprawowania nadzoru nad ubojem zwierząt rzeźnych, w tym badania </w:t>
      </w:r>
      <w:proofErr w:type="spellStart"/>
      <w:r w:rsidRPr="00A934E1">
        <w:t>przedubojowego</w:t>
      </w:r>
      <w:proofErr w:type="spellEnd"/>
      <w:r w:rsidRPr="00A934E1">
        <w:t xml:space="preserve"> i poubojowego, oceny mięsa i nadzoru nad przestrzeganiem przepisów o ochronie zwierząt w trakcie uboju – </w:t>
      </w:r>
      <w:r>
        <w:t xml:space="preserve">2 </w:t>
      </w:r>
      <w:r w:rsidRPr="00A934E1">
        <w:t>os</w:t>
      </w:r>
      <w:r>
        <w:t>oby,</w:t>
      </w:r>
    </w:p>
    <w:p w14:paraId="22D569E2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prowadzenia kontroli urzędowych w ramach zwalczania chorób zakaźnych zwierząt – </w:t>
      </w:r>
      <w:r>
        <w:t>2</w:t>
      </w:r>
      <w:r w:rsidRPr="00A934E1">
        <w:t> os</w:t>
      </w:r>
      <w:r>
        <w:t xml:space="preserve">oby, </w:t>
      </w:r>
    </w:p>
    <w:p w14:paraId="704BC8EF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szczepień ochronnych lub badań rozpoznawczych – </w:t>
      </w:r>
      <w:r>
        <w:t>2</w:t>
      </w:r>
      <w:r w:rsidRPr="00A934E1">
        <w:t> os</w:t>
      </w:r>
      <w:r>
        <w:t>oby,</w:t>
      </w:r>
    </w:p>
    <w:p w14:paraId="26685DC1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sprawowania nadzoru nad miejscami gromadzenia, skupu lub sprzedaży zwierząt, targowiskami oraz wystawami, pokazami lub konkursami zwierząt – </w:t>
      </w:r>
      <w:r>
        <w:t xml:space="preserve">1 </w:t>
      </w:r>
      <w:r w:rsidRPr="00A934E1">
        <w:t>osob</w:t>
      </w:r>
      <w:r>
        <w:t>a,</w:t>
      </w:r>
    </w:p>
    <w:p w14:paraId="0CE1825E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badania zwierząt umieszczanych na rynku, przeznaczonych do wywozu oraz wystawiania świadectw zdrowia – </w:t>
      </w:r>
      <w:r>
        <w:t>2</w:t>
      </w:r>
      <w:r w:rsidRPr="00A934E1">
        <w:t> osoby</w:t>
      </w:r>
      <w:r>
        <w:t>,</w:t>
      </w:r>
    </w:p>
    <w:p w14:paraId="42530E0A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pobierania próbek do badań – </w:t>
      </w:r>
      <w:r>
        <w:t>2</w:t>
      </w:r>
      <w:r w:rsidRPr="00A934E1">
        <w:t> os</w:t>
      </w:r>
      <w:r>
        <w:t>oby,</w:t>
      </w:r>
    </w:p>
    <w:p w14:paraId="074E70D3" w14:textId="77777777" w:rsidR="00F929E4" w:rsidRPr="00A934E1" w:rsidRDefault="00F929E4" w:rsidP="00F929E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</w:pPr>
      <w:r w:rsidRPr="00A934E1">
        <w:t>osoby niebędące pracownikami Inspekcji, posiadające odpowiednie kwalifikacje, do wykonywania niektórych czynności pomocniczych – </w:t>
      </w:r>
      <w:r>
        <w:t>2</w:t>
      </w:r>
      <w:r w:rsidRPr="00A934E1">
        <w:t> os</w:t>
      </w:r>
      <w:r>
        <w:t>oby.</w:t>
      </w:r>
    </w:p>
    <w:p w14:paraId="674B044D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rPr>
          <w:b/>
          <w:bCs/>
        </w:rPr>
        <w:lastRenderedPageBreak/>
        <w:t>3. Miejsce (obszar) wykonywania czynności:</w:t>
      </w:r>
    </w:p>
    <w:p w14:paraId="43F0D9E9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Czynności o których mowa w pkt. 1 będą wykonywane na terenie powiatu strzelińskiego.</w:t>
      </w:r>
    </w:p>
    <w:p w14:paraId="09E4949E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A934E1">
        <w:rPr>
          <w:b/>
          <w:bCs/>
        </w:rPr>
        <w:t>4. Termin (okres) realizacji zadań:</w:t>
      </w:r>
    </w:p>
    <w:p w14:paraId="21262421" w14:textId="46E361C6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  <w:rPr>
          <w:rStyle w:val="Pogrubienie"/>
          <w:b w:val="0"/>
          <w:bCs w:val="0"/>
        </w:rPr>
      </w:pPr>
      <w:r w:rsidRPr="00A934E1">
        <w:rPr>
          <w:rStyle w:val="Pogrubienie"/>
        </w:rPr>
        <w:t>Zadania będą realizowane od 01.0</w:t>
      </w:r>
      <w:r w:rsidR="004259C7">
        <w:rPr>
          <w:rStyle w:val="Pogrubienie"/>
        </w:rPr>
        <w:t>1</w:t>
      </w:r>
      <w:r w:rsidRPr="00A934E1">
        <w:rPr>
          <w:rStyle w:val="Pogrubienie"/>
        </w:rPr>
        <w:t>.202</w:t>
      </w:r>
      <w:r w:rsidR="00CD2335">
        <w:rPr>
          <w:rStyle w:val="Pogrubienie"/>
        </w:rPr>
        <w:t>5</w:t>
      </w:r>
      <w:r w:rsidRPr="00A934E1">
        <w:rPr>
          <w:rStyle w:val="Pogrubienie"/>
        </w:rPr>
        <w:t xml:space="preserve"> r. do 31.</w:t>
      </w:r>
      <w:r w:rsidR="00F567FA">
        <w:rPr>
          <w:rStyle w:val="Pogrubienie"/>
        </w:rPr>
        <w:t>12</w:t>
      </w:r>
      <w:r w:rsidRPr="00A934E1">
        <w:rPr>
          <w:rStyle w:val="Pogrubienie"/>
        </w:rPr>
        <w:t>.202</w:t>
      </w:r>
      <w:r w:rsidR="00CD2335">
        <w:rPr>
          <w:rStyle w:val="Pogrubienie"/>
        </w:rPr>
        <w:t>5</w:t>
      </w:r>
      <w:r w:rsidRPr="00A934E1">
        <w:rPr>
          <w:rStyle w:val="Pogrubienie"/>
        </w:rPr>
        <w:t> r.</w:t>
      </w:r>
    </w:p>
    <w:p w14:paraId="4F44B857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>
        <w:rPr>
          <w:b/>
          <w:bCs/>
        </w:rPr>
        <w:t>5</w:t>
      </w:r>
      <w:r w:rsidRPr="00A934E1">
        <w:rPr>
          <w:b/>
          <w:bCs/>
        </w:rPr>
        <w:t>. Sposób i termin składania zgłoszeń przez lekarzy weterynarii i osób do wykonywania czynności pomocniczych, chętnych do wyznaczenia:</w:t>
      </w:r>
    </w:p>
    <w:p w14:paraId="1A60BDD8" w14:textId="15D67089" w:rsidR="00F929E4" w:rsidRPr="00F750DC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Osoby zainteresowane wyznaczeniem do wykonywania czynności urzędowych  w zakresie wymienionym w art. 16 ustawy o Inspekcji Weterynaryjnej, zobowiązane są do przedłożenia zgłoszenia wstępnej gotowości do podjęcia czynności z wyznaczenia, o których mowa w </w:t>
      </w:r>
      <w:r w:rsidR="004259C7">
        <w:t xml:space="preserve">      </w:t>
      </w:r>
      <w:r w:rsidR="00CD2335">
        <w:t xml:space="preserve"> </w:t>
      </w:r>
      <w:r w:rsidRPr="00A934E1">
        <w:t xml:space="preserve">art. 16 ustawy o Inspekcji Weterynaryjnej </w:t>
      </w:r>
      <w:r w:rsidRPr="00F750DC">
        <w:rPr>
          <w:rStyle w:val="Pogrubienie"/>
        </w:rPr>
        <w:t xml:space="preserve">w terminie do </w:t>
      </w:r>
      <w:r w:rsidR="00CD2335">
        <w:rPr>
          <w:rStyle w:val="Pogrubienie"/>
        </w:rPr>
        <w:t>27</w:t>
      </w:r>
      <w:r w:rsidR="00861756">
        <w:rPr>
          <w:rStyle w:val="Pogrubienie"/>
        </w:rPr>
        <w:t xml:space="preserve"> </w:t>
      </w:r>
      <w:r w:rsidR="004259C7">
        <w:rPr>
          <w:rStyle w:val="Pogrubienie"/>
        </w:rPr>
        <w:t>grudnia</w:t>
      </w:r>
      <w:r w:rsidRPr="00F750DC">
        <w:rPr>
          <w:rStyle w:val="Pogrubienie"/>
        </w:rPr>
        <w:t xml:space="preserve"> 202</w:t>
      </w:r>
      <w:r w:rsidR="00CD2335">
        <w:rPr>
          <w:rStyle w:val="Pogrubienie"/>
        </w:rPr>
        <w:t>4</w:t>
      </w:r>
      <w:r w:rsidRPr="00F750DC">
        <w:rPr>
          <w:rStyle w:val="Pogrubienie"/>
        </w:rPr>
        <w:t> r.</w:t>
      </w:r>
    </w:p>
    <w:p w14:paraId="0C5FD1F3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1) osobiście w Sekretariacie Inspekcji Weterynaryjnej Powiatowym Inspektoracie Weterynarii w Strzelinie, ul. Brzegowa 63, 57-100 Strzelin w godzinach 7:30 – 15:30,</w:t>
      </w:r>
    </w:p>
    <w:p w14:paraId="53061FE2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2) drogą mailową na adres: </w:t>
      </w:r>
      <w:hyperlink r:id="rId8" w:history="1">
        <w:r w:rsidRPr="00A934E1">
          <w:rPr>
            <w:rStyle w:val="Hipercze"/>
          </w:rPr>
          <w:t>strzelin@wroc.wiw.gov.pl</w:t>
        </w:r>
      </w:hyperlink>
      <w:r w:rsidRPr="00A934E1">
        <w:t xml:space="preserve"> ,</w:t>
      </w:r>
    </w:p>
    <w:p w14:paraId="2D01FB51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3) listownie na adres:</w:t>
      </w:r>
    </w:p>
    <w:p w14:paraId="40132094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 xml:space="preserve">Inspekcja Weterynaryjna Powiatowy Inspektorat Weterynarii w Strzelinie </w:t>
      </w:r>
    </w:p>
    <w:p w14:paraId="38D5928D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ul. Brzegowa 63, 57-100 Strzelin</w:t>
      </w:r>
    </w:p>
    <w:p w14:paraId="7463FB51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Liczy się data wpływu do Urzędu.</w:t>
      </w:r>
    </w:p>
    <w:p w14:paraId="3AAD594C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rPr>
          <w:b/>
          <w:bCs/>
        </w:rPr>
      </w:pPr>
      <w:r>
        <w:rPr>
          <w:b/>
          <w:bCs/>
        </w:rPr>
        <w:t>6</w:t>
      </w:r>
      <w:r w:rsidRPr="00A934E1">
        <w:rPr>
          <w:b/>
          <w:bCs/>
        </w:rPr>
        <w:t>. Termin zapoznania się ze zgłoszeniami:</w:t>
      </w:r>
    </w:p>
    <w:p w14:paraId="274790A7" w14:textId="3593DA51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 xml:space="preserve">Rozpatrywanie zgłoszeń odbędzie się komisyjnie </w:t>
      </w:r>
      <w:r w:rsidR="00CD2335">
        <w:rPr>
          <w:b/>
          <w:bCs/>
        </w:rPr>
        <w:t>30</w:t>
      </w:r>
      <w:r w:rsidR="00861756">
        <w:rPr>
          <w:b/>
          <w:bCs/>
        </w:rPr>
        <w:t xml:space="preserve"> </w:t>
      </w:r>
      <w:r w:rsidR="004259C7">
        <w:rPr>
          <w:b/>
          <w:bCs/>
        </w:rPr>
        <w:t>grudnia</w:t>
      </w:r>
      <w:r w:rsidRPr="00F750DC">
        <w:rPr>
          <w:b/>
          <w:bCs/>
        </w:rPr>
        <w:t xml:space="preserve"> 202</w:t>
      </w:r>
      <w:r w:rsidR="00CD2335">
        <w:rPr>
          <w:b/>
          <w:bCs/>
        </w:rPr>
        <w:t>4</w:t>
      </w:r>
      <w:r w:rsidRPr="00F750DC">
        <w:rPr>
          <w:b/>
          <w:bCs/>
        </w:rPr>
        <w:t> r.</w:t>
      </w:r>
    </w:p>
    <w:p w14:paraId="7F851A8D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Komisja po rozpatrzeniu i ocenie wniosków sporządzi protokół zawierający listę proponowanych kandydatów do wyznaczenia spełniających wymogi określone przepisami prawa.</w:t>
      </w:r>
    </w:p>
    <w:p w14:paraId="305882CB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A934E1">
        <w:t xml:space="preserve">Powiatowy Lekarz Weterynarii w Strzelinie wybiera z listy przedstawionej przez Komisję kandydatów do wyznaczenia oraz zawiadamia lekarzy weterynarii oraz inne osoby nie będące pracownikami Inspekcji Weterynaryjnej o wszczęciu postępowania administracyjnego w sprawie wyznaczenia ich do czynności urzędowych. </w:t>
      </w:r>
    </w:p>
    <w:p w14:paraId="4E9E6B0E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A934E1">
        <w:t>Wnioski niepodpisane oraz niekompletne pozostaną bez rozpatrzenia.</w:t>
      </w:r>
    </w:p>
    <w:p w14:paraId="2E7DD29A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0" w:afterAutospacing="0"/>
        <w:jc w:val="both"/>
      </w:pPr>
    </w:p>
    <w:p w14:paraId="2C05219B" w14:textId="77777777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>
        <w:rPr>
          <w:b/>
          <w:bCs/>
        </w:rPr>
        <w:t>7</w:t>
      </w:r>
      <w:r w:rsidRPr="00A934E1">
        <w:rPr>
          <w:b/>
          <w:bCs/>
        </w:rPr>
        <w:t>. Wyznaczenie następuje z urzędu na podstawie decyzji administracyjnej po przeprowadzeniu przez Powiatowego Lekarza Weterynarii postępowania</w:t>
      </w:r>
      <w:r w:rsidRPr="00A934E1">
        <w:t>.</w:t>
      </w:r>
    </w:p>
    <w:p w14:paraId="4AA94F0E" w14:textId="206718D6" w:rsidR="00F929E4" w:rsidRPr="00A934E1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A934E1">
        <w:t>Zgłoszenie osób ubiegających się o wyznaczenie nie jest równoznaczne z wszczęciem postępowania administracyjnego, które to postępowanie będzie się toczyło z urzędu tylko i wyłącznie względem osób, których zgłoszenie zostało pozytywnie zweryfikowane i zakwalifikowane do wyznaczenia.</w:t>
      </w:r>
    </w:p>
    <w:p w14:paraId="5C4A9E81" w14:textId="77777777" w:rsidR="00F929E4" w:rsidRPr="00F750DC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750DC">
        <w:rPr>
          <w:b/>
          <w:bCs/>
        </w:rPr>
        <w:t>Dokumenty do pobrania:</w:t>
      </w:r>
    </w:p>
    <w:p w14:paraId="35AFB393" w14:textId="7DEEFE71" w:rsidR="00F929E4" w:rsidRPr="00F929E4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F929E4">
        <w:t>Formularz zgłoszeni</w:t>
      </w:r>
      <w:r>
        <w:t>owy</w:t>
      </w:r>
    </w:p>
    <w:p w14:paraId="3088D9C8" w14:textId="77777777" w:rsidR="00F929E4" w:rsidRPr="00F929E4" w:rsidRDefault="00F929E4" w:rsidP="00F929E4">
      <w:pPr>
        <w:pStyle w:val="NormalnyWeb"/>
        <w:shd w:val="clear" w:color="auto" w:fill="FFFFFF"/>
        <w:spacing w:before="0" w:beforeAutospacing="0" w:after="150" w:afterAutospacing="0"/>
        <w:jc w:val="both"/>
      </w:pPr>
      <w:r w:rsidRPr="00F929E4">
        <w:t>Oświadczenie Zleceniobiorcy</w:t>
      </w:r>
    </w:p>
    <w:p w14:paraId="0D179D29" w14:textId="77777777" w:rsidR="00F929E4" w:rsidRPr="00F929E4" w:rsidRDefault="00F929E4" w:rsidP="00F929E4">
      <w:pPr>
        <w:rPr>
          <w:sz w:val="24"/>
          <w:szCs w:val="24"/>
        </w:rPr>
      </w:pPr>
    </w:p>
    <w:p w14:paraId="26191041" w14:textId="77777777" w:rsidR="00263983" w:rsidRDefault="00263983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sectPr w:rsidR="00263983" w:rsidSect="008178A5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37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072DB" w14:textId="77777777" w:rsidR="00741597" w:rsidRDefault="0074159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51243B1" w14:textId="77777777" w:rsidR="00741597" w:rsidRDefault="0074159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00E56" w14:textId="3D084092" w:rsidR="00E273D3" w:rsidRPr="00055F49" w:rsidRDefault="00AA7DDF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438F953" wp14:editId="2E10292C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8890" r="9525" b="190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5A4F8F"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left:1124;top:15238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14:paraId="1C32B2CA" w14:textId="0D84631C" w:rsidR="00E273D3" w:rsidRDefault="00E273D3" w:rsidP="00E273D3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406AB1"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 w:rsidR="008178A5">
      <w:rPr>
        <w:rFonts w:ascii="Bookman Old Style" w:hAnsi="Bookman Old Style" w:cs="Bookman Old Style"/>
        <w:spacing w:val="20"/>
        <w:sz w:val="16"/>
        <w:szCs w:val="18"/>
      </w:rPr>
      <w:t>ul.</w:t>
    </w:r>
    <w:r w:rsidR="00CD2335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 w:rsidR="008178A5">
      <w:rPr>
        <w:rFonts w:ascii="Bookman Old Style" w:hAnsi="Bookman Old Style" w:cs="Bookman Old Style"/>
        <w:spacing w:val="20"/>
        <w:sz w:val="16"/>
        <w:szCs w:val="18"/>
      </w:rPr>
      <w:t>Brzegowa 63</w:t>
    </w:r>
    <w:r w:rsidR="00406AB1" w:rsidRPr="00406AB1">
      <w:rPr>
        <w:rFonts w:ascii="Bookman Old Style" w:hAnsi="Bookman Old Style" w:cs="Bookman Old Style"/>
        <w:spacing w:val="20"/>
        <w:sz w:val="16"/>
        <w:szCs w:val="18"/>
      </w:rPr>
      <w:t>,</w:t>
    </w:r>
    <w:r w:rsidR="008178A5">
      <w:rPr>
        <w:rFonts w:ascii="Bookman Old Style" w:hAnsi="Bookman Old Style" w:cs="Bookman Old Style"/>
        <w:spacing w:val="20"/>
        <w:sz w:val="16"/>
        <w:szCs w:val="18"/>
      </w:rPr>
      <w:t>57-100 Strzelin</w:t>
    </w:r>
  </w:p>
  <w:p w14:paraId="6001B60A" w14:textId="72CBF755" w:rsidR="00E273D3" w:rsidRPr="00871669" w:rsidRDefault="005A4265" w:rsidP="00E273D3">
    <w:pPr>
      <w:spacing w:before="120" w:after="0" w:line="240" w:lineRule="auto"/>
      <w:ind w:left="708" w:firstLine="708"/>
      <w:rPr>
        <w:rFonts w:cs="Times New Roman"/>
        <w:lang w:val="fr-FR"/>
      </w:rPr>
    </w:pPr>
    <w:r w:rsidRPr="008178A5">
      <w:rPr>
        <w:rFonts w:ascii="Bookman Old Style" w:hAnsi="Bookman Old Style" w:cs="Bookman Old Style"/>
        <w:sz w:val="16"/>
        <w:szCs w:val="16"/>
        <w:lang w:val="fr-FR"/>
      </w:rPr>
      <w:t>tel.:  (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71</w:t>
    </w:r>
    <w:r w:rsidRPr="008178A5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392</w:t>
    </w:r>
    <w:r w:rsidRPr="008178A5">
      <w:rPr>
        <w:rFonts w:ascii="Bookman Old Style" w:hAnsi="Bookman Old Style" w:cs="Bookman Old Style"/>
        <w:sz w:val="16"/>
        <w:szCs w:val="16"/>
        <w:lang w:val="fr-FR"/>
      </w:rPr>
      <w:t>-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03</w:t>
    </w:r>
    <w:r w:rsidRPr="008178A5">
      <w:rPr>
        <w:rFonts w:ascii="Bookman Old Style" w:hAnsi="Bookman Old Style" w:cs="Bookman Old Style"/>
        <w:sz w:val="16"/>
        <w:szCs w:val="16"/>
        <w:lang w:val="fr-FR"/>
      </w:rPr>
      <w:t>-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05</w:t>
    </w:r>
    <w:r w:rsidRPr="008178A5">
      <w:rPr>
        <w:rFonts w:ascii="Bookman Old Style" w:hAnsi="Bookman Old Style" w:cs="Bookman Old Style"/>
        <w:sz w:val="16"/>
        <w:szCs w:val="16"/>
        <w:lang w:val="fr-FR"/>
      </w:rPr>
      <w:t>,  fax: (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71</w:t>
    </w:r>
    <w:r w:rsidRPr="008178A5">
      <w:rPr>
        <w:rFonts w:ascii="Bookman Old Style" w:hAnsi="Bookman Old Style" w:cs="Bookman Old Style"/>
        <w:sz w:val="16"/>
        <w:szCs w:val="16"/>
        <w:lang w:val="fr-FR"/>
      </w:rPr>
      <w:t>)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 xml:space="preserve"> 392</w:t>
    </w:r>
    <w:r w:rsidRPr="008178A5">
      <w:rPr>
        <w:rFonts w:ascii="Bookman Old Style" w:hAnsi="Bookman Old Style" w:cs="Bookman Old Style"/>
        <w:sz w:val="16"/>
        <w:szCs w:val="16"/>
        <w:lang w:val="fr-FR"/>
      </w:rPr>
      <w:t>-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03</w:t>
    </w:r>
    <w:r w:rsidRPr="008178A5">
      <w:rPr>
        <w:rFonts w:ascii="Bookman Old Style" w:hAnsi="Bookman Old Style" w:cs="Bookman Old Style"/>
        <w:sz w:val="16"/>
        <w:szCs w:val="16"/>
        <w:lang w:val="fr-FR"/>
      </w:rPr>
      <w:t>-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05</w:t>
    </w:r>
    <w:r w:rsidRPr="008178A5">
      <w:rPr>
        <w:rFonts w:ascii="Bookman Old Style" w:hAnsi="Bookman Old Style" w:cs="Bookman Old Style"/>
        <w:sz w:val="16"/>
        <w:szCs w:val="16"/>
        <w:lang w:val="fr-FR"/>
      </w:rPr>
      <w:t xml:space="preserve">,  e-mail:  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strzelin</w:t>
    </w:r>
    <w:r w:rsidRPr="008178A5">
      <w:rPr>
        <w:rFonts w:ascii="Bookman Old Style" w:hAnsi="Bookman Old Style" w:cs="Bookman Old Style"/>
        <w:sz w:val="16"/>
        <w:szCs w:val="16"/>
        <w:lang w:val="fr-FR"/>
      </w:rPr>
      <w:t>@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wroc.wiw.gov</w:t>
    </w:r>
    <w:r w:rsidRPr="008178A5">
      <w:rPr>
        <w:rFonts w:ascii="Bookman Old Style" w:hAnsi="Bookman Old Style" w:cs="Bookman Old Style"/>
        <w:sz w:val="16"/>
        <w:szCs w:val="16"/>
        <w:lang w:val="fr-FR"/>
      </w:rPr>
      <w:t>.pl,  www.</w:t>
    </w:r>
    <w:r w:rsidR="008178A5" w:rsidRPr="008178A5">
      <w:rPr>
        <w:rFonts w:ascii="Bookman Old Style" w:hAnsi="Bookman Old Style" w:cs="Bookman Old Style"/>
        <w:sz w:val="16"/>
        <w:szCs w:val="16"/>
        <w:lang w:val="fr-FR"/>
      </w:rPr>
      <w:t>piwstrzelin.pl</w:t>
    </w:r>
  </w:p>
  <w:p w14:paraId="3CB1827D" w14:textId="77777777" w:rsidR="00223F13" w:rsidRPr="00E273D3" w:rsidRDefault="003C3623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A65010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98C0D" w14:textId="7E1D6F76" w:rsidR="00864664" w:rsidRPr="00055F49" w:rsidRDefault="00AA7DDF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8D94843" wp14:editId="4C0F32D2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0" r="9525" b="635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62B5B4"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1124;top:15442;width:1102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79FEAB42" w14:textId="2ABA13CA" w:rsidR="00871669" w:rsidRPr="00406AB1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55793B"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="00871669" w:rsidRPr="00406AB1">
      <w:rPr>
        <w:rFonts w:ascii="Bookman Old Style" w:hAnsi="Bookman Old Style" w:cs="Bookman Old Style"/>
        <w:spacing w:val="20"/>
        <w:szCs w:val="18"/>
      </w:rPr>
      <w:t xml:space="preserve"> </w:t>
    </w:r>
    <w:proofErr w:type="spellStart"/>
    <w:r w:rsidR="00A630A4">
      <w:rPr>
        <w:rFonts w:ascii="Bookman Old Style" w:hAnsi="Bookman Old Style" w:cs="Bookman Old Style"/>
        <w:spacing w:val="20"/>
        <w:sz w:val="16"/>
        <w:szCs w:val="18"/>
      </w:rPr>
      <w:t>ul.Brzegowa</w:t>
    </w:r>
    <w:proofErr w:type="spellEnd"/>
    <w:r w:rsidR="00A630A4">
      <w:rPr>
        <w:rFonts w:ascii="Bookman Old Style" w:hAnsi="Bookman Old Style" w:cs="Bookman Old Style"/>
        <w:spacing w:val="20"/>
        <w:sz w:val="16"/>
        <w:szCs w:val="18"/>
      </w:rPr>
      <w:t xml:space="preserve"> 63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>,</w:t>
    </w:r>
    <w:r w:rsidR="00A630A4">
      <w:rPr>
        <w:rFonts w:ascii="Bookman Old Style" w:hAnsi="Bookman Old Style" w:cs="Bookman Old Style"/>
        <w:spacing w:val="20"/>
        <w:sz w:val="16"/>
        <w:szCs w:val="18"/>
      </w:rPr>
      <w:t xml:space="preserve"> 57-100 Strzelin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</w:p>
  <w:p w14:paraId="39FCE954" w14:textId="77777777" w:rsidR="00871669" w:rsidRPr="00CA1EF2" w:rsidRDefault="00871669" w:rsidP="00547668">
    <w:pPr>
      <w:spacing w:before="120" w:after="0" w:line="240" w:lineRule="auto"/>
      <w:ind w:left="708" w:firstLine="708"/>
      <w:rPr>
        <w:rFonts w:cs="Times New Roman"/>
        <w:sz w:val="16"/>
        <w:szCs w:val="16"/>
        <w:lang w:val="fr-FR"/>
      </w:rPr>
    </w:pP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tel.: </w:t>
    </w:r>
    <w:r w:rsidR="00913002" w:rsidRPr="00CA1EF2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CA1EF2">
      <w:rPr>
        <w:rFonts w:ascii="Bookman Old Style" w:hAnsi="Bookman Old Style" w:cs="Bookman Old Style"/>
        <w:sz w:val="16"/>
        <w:szCs w:val="16"/>
        <w:lang w:val="fr-FR"/>
      </w:rPr>
      <w:t>(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71</w:t>
    </w: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392</w:t>
    </w:r>
    <w:r w:rsidRPr="00CA1EF2">
      <w:rPr>
        <w:rFonts w:ascii="Bookman Old Style" w:hAnsi="Bookman Old Style" w:cs="Bookman Old Style"/>
        <w:sz w:val="16"/>
        <w:szCs w:val="16"/>
        <w:lang w:val="fr-FR"/>
      </w:rPr>
      <w:t>-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03</w:t>
    </w:r>
    <w:r w:rsidRPr="00CA1EF2">
      <w:rPr>
        <w:rFonts w:ascii="Bookman Old Style" w:hAnsi="Bookman Old Style" w:cs="Bookman Old Style"/>
        <w:sz w:val="16"/>
        <w:szCs w:val="16"/>
        <w:lang w:val="fr-FR"/>
      </w:rPr>
      <w:t>-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05</w:t>
    </w: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CA1EF2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fax: </w:t>
    </w:r>
    <w:r w:rsidR="00327595" w:rsidRPr="00CA1EF2">
      <w:rPr>
        <w:rFonts w:ascii="Bookman Old Style" w:hAnsi="Bookman Old Style" w:cs="Bookman Old Style"/>
        <w:sz w:val="16"/>
        <w:szCs w:val="16"/>
        <w:lang w:val="fr-FR"/>
      </w:rPr>
      <w:t>(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71) 392-03-05</w:t>
    </w: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CA1EF2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CA1EF2">
      <w:rPr>
        <w:rFonts w:ascii="Bookman Old Style" w:hAnsi="Bookman Old Style" w:cs="Bookman Old Style"/>
        <w:sz w:val="16"/>
        <w:szCs w:val="16"/>
        <w:lang w:val="fr-FR"/>
      </w:rPr>
      <w:t xml:space="preserve">e-mail: </w:t>
    </w:r>
    <w:r w:rsidR="00913002" w:rsidRPr="00CA1EF2">
      <w:rPr>
        <w:rFonts w:ascii="Bookman Old Style" w:hAnsi="Bookman Old Style" w:cs="Bookman Old Style"/>
        <w:sz w:val="16"/>
        <w:szCs w:val="16"/>
        <w:lang w:val="fr-FR"/>
      </w:rPr>
      <w:t xml:space="preserve"> </w:t>
    </w:r>
    <w:hyperlink r:id="rId3" w:history="1">
      <w:r w:rsidR="00A630A4" w:rsidRPr="00CA1EF2">
        <w:rPr>
          <w:rStyle w:val="Hipercze"/>
          <w:rFonts w:ascii="Bookman Old Style" w:hAnsi="Bookman Old Style" w:cs="Bookman Old Style"/>
          <w:sz w:val="16"/>
          <w:szCs w:val="16"/>
          <w:lang w:val="fr-FR"/>
        </w:rPr>
        <w:t>strzelin@wroc.wiw.gov.pl</w:t>
      </w:r>
    </w:hyperlink>
    <w:r w:rsidRPr="00CA1EF2">
      <w:rPr>
        <w:rFonts w:ascii="Bookman Old Style" w:hAnsi="Bookman Old Style" w:cs="Bookman Old Style"/>
        <w:sz w:val="16"/>
        <w:szCs w:val="16"/>
        <w:lang w:val="fr-FR"/>
      </w:rPr>
      <w:t>,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 xml:space="preserve"> w</w:t>
    </w:r>
    <w:r w:rsidRPr="00CA1EF2">
      <w:rPr>
        <w:rFonts w:ascii="Bookman Old Style" w:hAnsi="Bookman Old Style" w:cs="Bookman Old Style"/>
        <w:sz w:val="16"/>
        <w:szCs w:val="16"/>
        <w:lang w:val="fr-FR"/>
      </w:rPr>
      <w:t>ww.</w:t>
    </w:r>
    <w:r w:rsidR="00A630A4" w:rsidRPr="00CA1EF2">
      <w:rPr>
        <w:rFonts w:ascii="Bookman Old Style" w:hAnsi="Bookman Old Style" w:cs="Bookman Old Style"/>
        <w:sz w:val="16"/>
        <w:szCs w:val="16"/>
        <w:lang w:val="fr-FR"/>
      </w:rPr>
      <w:t>piwstrzelin</w:t>
    </w:r>
    <w:r w:rsidRPr="00CA1EF2">
      <w:rPr>
        <w:rFonts w:ascii="Bookman Old Style" w:hAnsi="Bookman Old Style" w:cs="Bookman Old Style"/>
        <w:sz w:val="16"/>
        <w:szCs w:val="16"/>
        <w:lang w:val="fr-FR"/>
      </w:rPr>
      <w:t>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7FCA6" w14:textId="77777777" w:rsidR="00741597" w:rsidRDefault="0074159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4A01398" w14:textId="77777777" w:rsidR="00741597" w:rsidRDefault="00741597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57DCE" w14:textId="77777777" w:rsidR="00871669" w:rsidRDefault="004D693E" w:rsidP="00C34C5C">
    <w:pPr>
      <w:pStyle w:val="Nagwek"/>
      <w:tabs>
        <w:tab w:val="clear" w:pos="4536"/>
        <w:tab w:val="clear" w:pos="9072"/>
        <w:tab w:val="left" w:pos="2340"/>
      </w:tabs>
      <w:ind w:left="-426" w:right="3827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0" locked="0" layoutInCell="1" allowOverlap="1" wp14:anchorId="28C1CB5B" wp14:editId="2DA3329C">
          <wp:simplePos x="0" y="0"/>
          <wp:positionH relativeFrom="column">
            <wp:posOffset>1107081</wp:posOffset>
          </wp:positionH>
          <wp:positionV relativeFrom="paragraph">
            <wp:posOffset>9083</wp:posOffset>
          </wp:positionV>
          <wp:extent cx="715342" cy="795131"/>
          <wp:effectExtent l="19050" t="0" r="8558" b="0"/>
          <wp:wrapNone/>
          <wp:docPr id="1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342" cy="795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48826C6" w14:textId="77777777" w:rsidR="00871669" w:rsidRPr="009771DD" w:rsidRDefault="00C34C5C" w:rsidP="00C34C5C">
    <w:pPr>
      <w:pStyle w:val="Nagwek"/>
      <w:tabs>
        <w:tab w:val="clear" w:pos="4536"/>
        <w:tab w:val="clear" w:pos="9072"/>
        <w:tab w:val="left" w:pos="1980"/>
      </w:tabs>
      <w:spacing w:before="1080"/>
      <w:ind w:left="-142" w:right="3827"/>
      <w:rPr>
        <w:rFonts w:ascii="Times New Roman" w:hAnsi="Times New Roman" w:cs="Times New Roman"/>
        <w:b/>
        <w:bCs/>
        <w:spacing w:val="24"/>
        <w:sz w:val="30"/>
        <w:szCs w:val="30"/>
      </w:rPr>
    </w:pPr>
    <w:r>
      <w:rPr>
        <w:rFonts w:ascii="Bookman Old Style" w:hAnsi="Bookman Old Style" w:cs="Bookman Old Style"/>
        <w:b/>
        <w:bCs/>
        <w:spacing w:val="24"/>
        <w:sz w:val="30"/>
        <w:szCs w:val="30"/>
      </w:rPr>
      <w:t xml:space="preserve">INSPEKCJA </w:t>
    </w:r>
    <w:r w:rsidR="000A70CD"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WETERYNARYJNA</w:t>
    </w:r>
  </w:p>
  <w:p w14:paraId="66443E30" w14:textId="77777777" w:rsidR="00871669" w:rsidRPr="009771DD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POWIATOWY</w:t>
    </w:r>
    <w:r w:rsidR="0055793B">
      <w:rPr>
        <w:rFonts w:ascii="Times New Roman" w:hAnsi="Times New Roman" w:cs="Times New Roman"/>
        <w:sz w:val="24"/>
        <w:szCs w:val="24"/>
      </w:rPr>
      <w:t xml:space="preserve"> LEKARZ WETERYNARII</w:t>
    </w:r>
  </w:p>
  <w:p w14:paraId="6312A37B" w14:textId="77777777" w:rsidR="00871669" w:rsidRPr="00963876" w:rsidRDefault="00963876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Cs/>
        <w:sz w:val="24"/>
        <w:szCs w:val="24"/>
      </w:rPr>
    </w:pPr>
    <w:r w:rsidRPr="00963876">
      <w:rPr>
        <w:rFonts w:ascii="Bookman Old Style" w:hAnsi="Bookman Old Style" w:cs="Bookman Old Style"/>
        <w:bCs/>
        <w:iCs/>
        <w:color w:val="292929"/>
        <w:spacing w:val="20"/>
        <w:kern w:val="32"/>
        <w:sz w:val="25"/>
        <w:szCs w:val="25"/>
      </w:rPr>
      <w:t>W STRZELINIE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CD600A"/>
    <w:multiLevelType w:val="hybridMultilevel"/>
    <w:tmpl w:val="4E42C5C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E062C"/>
    <w:multiLevelType w:val="hybridMultilevel"/>
    <w:tmpl w:val="238AB5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9A502E"/>
    <w:multiLevelType w:val="hybridMultilevel"/>
    <w:tmpl w:val="7F681B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6508530">
    <w:abstractNumId w:val="0"/>
  </w:num>
  <w:num w:numId="2" w16cid:durableId="1959750520">
    <w:abstractNumId w:val="2"/>
  </w:num>
  <w:num w:numId="3" w16cid:durableId="1524510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2D"/>
    <w:rsid w:val="00006CCF"/>
    <w:rsid w:val="0000771C"/>
    <w:rsid w:val="00011B43"/>
    <w:rsid w:val="0001237B"/>
    <w:rsid w:val="000138BC"/>
    <w:rsid w:val="00031323"/>
    <w:rsid w:val="00032FBA"/>
    <w:rsid w:val="00035DB8"/>
    <w:rsid w:val="00037D26"/>
    <w:rsid w:val="0004339D"/>
    <w:rsid w:val="00050048"/>
    <w:rsid w:val="00055F49"/>
    <w:rsid w:val="0005759F"/>
    <w:rsid w:val="00060C60"/>
    <w:rsid w:val="00065479"/>
    <w:rsid w:val="0007460E"/>
    <w:rsid w:val="000A12B0"/>
    <w:rsid w:val="000A223F"/>
    <w:rsid w:val="000A33FA"/>
    <w:rsid w:val="000A70CD"/>
    <w:rsid w:val="000B07D2"/>
    <w:rsid w:val="000B41FF"/>
    <w:rsid w:val="000B7969"/>
    <w:rsid w:val="000D7343"/>
    <w:rsid w:val="000E67F0"/>
    <w:rsid w:val="000F35B8"/>
    <w:rsid w:val="000F7039"/>
    <w:rsid w:val="00102729"/>
    <w:rsid w:val="00113E98"/>
    <w:rsid w:val="00124E88"/>
    <w:rsid w:val="001312BD"/>
    <w:rsid w:val="00131CF0"/>
    <w:rsid w:val="00132E8A"/>
    <w:rsid w:val="00135ED7"/>
    <w:rsid w:val="0014539E"/>
    <w:rsid w:val="00153E19"/>
    <w:rsid w:val="00162091"/>
    <w:rsid w:val="001A5D25"/>
    <w:rsid w:val="001C4491"/>
    <w:rsid w:val="001C6B44"/>
    <w:rsid w:val="001C7BC4"/>
    <w:rsid w:val="001D05BB"/>
    <w:rsid w:val="001E4B08"/>
    <w:rsid w:val="001F1F79"/>
    <w:rsid w:val="001F3296"/>
    <w:rsid w:val="0020442D"/>
    <w:rsid w:val="00210C7B"/>
    <w:rsid w:val="00223F13"/>
    <w:rsid w:val="00242F20"/>
    <w:rsid w:val="0024452A"/>
    <w:rsid w:val="00252713"/>
    <w:rsid w:val="00262943"/>
    <w:rsid w:val="00263917"/>
    <w:rsid w:val="00263983"/>
    <w:rsid w:val="00263FEF"/>
    <w:rsid w:val="00265ECC"/>
    <w:rsid w:val="00277CBE"/>
    <w:rsid w:val="002A1292"/>
    <w:rsid w:val="002A5E2A"/>
    <w:rsid w:val="002B3DE1"/>
    <w:rsid w:val="002B457A"/>
    <w:rsid w:val="002B74E6"/>
    <w:rsid w:val="002C2C65"/>
    <w:rsid w:val="002E37F1"/>
    <w:rsid w:val="002F6BCB"/>
    <w:rsid w:val="00310513"/>
    <w:rsid w:val="00313925"/>
    <w:rsid w:val="00325DE0"/>
    <w:rsid w:val="00327595"/>
    <w:rsid w:val="00330FFE"/>
    <w:rsid w:val="003325F0"/>
    <w:rsid w:val="00340195"/>
    <w:rsid w:val="00340B09"/>
    <w:rsid w:val="003435EC"/>
    <w:rsid w:val="0034445C"/>
    <w:rsid w:val="00346ECD"/>
    <w:rsid w:val="00347DA1"/>
    <w:rsid w:val="00356837"/>
    <w:rsid w:val="00365E20"/>
    <w:rsid w:val="00366F40"/>
    <w:rsid w:val="00367F91"/>
    <w:rsid w:val="003724D8"/>
    <w:rsid w:val="00376536"/>
    <w:rsid w:val="00385A0A"/>
    <w:rsid w:val="00392C59"/>
    <w:rsid w:val="003A04BC"/>
    <w:rsid w:val="003A0907"/>
    <w:rsid w:val="003A4685"/>
    <w:rsid w:val="003B29B6"/>
    <w:rsid w:val="003C3623"/>
    <w:rsid w:val="003C6832"/>
    <w:rsid w:val="003D01B9"/>
    <w:rsid w:val="003D01E9"/>
    <w:rsid w:val="003E042F"/>
    <w:rsid w:val="003E1FB1"/>
    <w:rsid w:val="003E4A7B"/>
    <w:rsid w:val="003F7BAA"/>
    <w:rsid w:val="004013E7"/>
    <w:rsid w:val="00406AB1"/>
    <w:rsid w:val="00406B52"/>
    <w:rsid w:val="004149B9"/>
    <w:rsid w:val="00415531"/>
    <w:rsid w:val="00420A55"/>
    <w:rsid w:val="00424B72"/>
    <w:rsid w:val="00424CD6"/>
    <w:rsid w:val="00425398"/>
    <w:rsid w:val="004259C7"/>
    <w:rsid w:val="00443351"/>
    <w:rsid w:val="00445442"/>
    <w:rsid w:val="00450575"/>
    <w:rsid w:val="004506B0"/>
    <w:rsid w:val="00450760"/>
    <w:rsid w:val="00452D4C"/>
    <w:rsid w:val="00455231"/>
    <w:rsid w:val="004577DC"/>
    <w:rsid w:val="00457A0E"/>
    <w:rsid w:val="00457B35"/>
    <w:rsid w:val="00462717"/>
    <w:rsid w:val="00463AFA"/>
    <w:rsid w:val="00471D3A"/>
    <w:rsid w:val="0047369A"/>
    <w:rsid w:val="004953EE"/>
    <w:rsid w:val="00495DDD"/>
    <w:rsid w:val="004B5197"/>
    <w:rsid w:val="004D0017"/>
    <w:rsid w:val="004D17A0"/>
    <w:rsid w:val="004D693E"/>
    <w:rsid w:val="004D6EA6"/>
    <w:rsid w:val="004E37DD"/>
    <w:rsid w:val="004E4F8D"/>
    <w:rsid w:val="004E6748"/>
    <w:rsid w:val="005054F4"/>
    <w:rsid w:val="005068F0"/>
    <w:rsid w:val="00507470"/>
    <w:rsid w:val="0051217C"/>
    <w:rsid w:val="00516147"/>
    <w:rsid w:val="00521E45"/>
    <w:rsid w:val="00522B00"/>
    <w:rsid w:val="00524C0A"/>
    <w:rsid w:val="005274CF"/>
    <w:rsid w:val="005279EB"/>
    <w:rsid w:val="00527EBE"/>
    <w:rsid w:val="005336FA"/>
    <w:rsid w:val="00541EAD"/>
    <w:rsid w:val="00547668"/>
    <w:rsid w:val="0055164D"/>
    <w:rsid w:val="00555627"/>
    <w:rsid w:val="0055793B"/>
    <w:rsid w:val="005744DF"/>
    <w:rsid w:val="005777C6"/>
    <w:rsid w:val="00587041"/>
    <w:rsid w:val="00590516"/>
    <w:rsid w:val="005A4265"/>
    <w:rsid w:val="005A63E4"/>
    <w:rsid w:val="005A7951"/>
    <w:rsid w:val="005B1318"/>
    <w:rsid w:val="005E7459"/>
    <w:rsid w:val="005F0168"/>
    <w:rsid w:val="006001AE"/>
    <w:rsid w:val="006067CA"/>
    <w:rsid w:val="00606F38"/>
    <w:rsid w:val="00607440"/>
    <w:rsid w:val="0061073C"/>
    <w:rsid w:val="0061750C"/>
    <w:rsid w:val="00660CC8"/>
    <w:rsid w:val="00663565"/>
    <w:rsid w:val="00663DC4"/>
    <w:rsid w:val="006646DB"/>
    <w:rsid w:val="0067250A"/>
    <w:rsid w:val="006807E7"/>
    <w:rsid w:val="006961FF"/>
    <w:rsid w:val="00697004"/>
    <w:rsid w:val="006A3F47"/>
    <w:rsid w:val="006A6C3B"/>
    <w:rsid w:val="006C2809"/>
    <w:rsid w:val="006D0A12"/>
    <w:rsid w:val="006D7BF3"/>
    <w:rsid w:val="006E0640"/>
    <w:rsid w:val="006E442E"/>
    <w:rsid w:val="006F3985"/>
    <w:rsid w:val="00701A5A"/>
    <w:rsid w:val="007164D2"/>
    <w:rsid w:val="00741373"/>
    <w:rsid w:val="00741597"/>
    <w:rsid w:val="00742713"/>
    <w:rsid w:val="00744324"/>
    <w:rsid w:val="007454AD"/>
    <w:rsid w:val="00747BC6"/>
    <w:rsid w:val="00752B24"/>
    <w:rsid w:val="00755CE7"/>
    <w:rsid w:val="00761BA9"/>
    <w:rsid w:val="00764302"/>
    <w:rsid w:val="00770CDA"/>
    <w:rsid w:val="0077551F"/>
    <w:rsid w:val="00775D69"/>
    <w:rsid w:val="007768EC"/>
    <w:rsid w:val="007851B4"/>
    <w:rsid w:val="007955CD"/>
    <w:rsid w:val="00795DD9"/>
    <w:rsid w:val="007A42CD"/>
    <w:rsid w:val="007A4919"/>
    <w:rsid w:val="007B0824"/>
    <w:rsid w:val="007B49F2"/>
    <w:rsid w:val="007B50CF"/>
    <w:rsid w:val="007C1482"/>
    <w:rsid w:val="007C5ECE"/>
    <w:rsid w:val="007E4295"/>
    <w:rsid w:val="007F56CA"/>
    <w:rsid w:val="007F588F"/>
    <w:rsid w:val="007F6F3D"/>
    <w:rsid w:val="00804C06"/>
    <w:rsid w:val="00811C3C"/>
    <w:rsid w:val="00816FD8"/>
    <w:rsid w:val="008178A5"/>
    <w:rsid w:val="0085400B"/>
    <w:rsid w:val="00861756"/>
    <w:rsid w:val="00862D0A"/>
    <w:rsid w:val="00864664"/>
    <w:rsid w:val="00871229"/>
    <w:rsid w:val="00871669"/>
    <w:rsid w:val="00885454"/>
    <w:rsid w:val="008938D2"/>
    <w:rsid w:val="008943C9"/>
    <w:rsid w:val="008B235D"/>
    <w:rsid w:val="008B582B"/>
    <w:rsid w:val="008B69B3"/>
    <w:rsid w:val="008C1284"/>
    <w:rsid w:val="008E06D4"/>
    <w:rsid w:val="008F51DD"/>
    <w:rsid w:val="00905E5A"/>
    <w:rsid w:val="00913002"/>
    <w:rsid w:val="00916A97"/>
    <w:rsid w:val="00921BD5"/>
    <w:rsid w:val="00927D74"/>
    <w:rsid w:val="0093003D"/>
    <w:rsid w:val="00933341"/>
    <w:rsid w:val="00941906"/>
    <w:rsid w:val="00944049"/>
    <w:rsid w:val="009448A1"/>
    <w:rsid w:val="00955CBE"/>
    <w:rsid w:val="00960F81"/>
    <w:rsid w:val="00963876"/>
    <w:rsid w:val="0096794D"/>
    <w:rsid w:val="009762E5"/>
    <w:rsid w:val="009771DD"/>
    <w:rsid w:val="00982B97"/>
    <w:rsid w:val="00985C2D"/>
    <w:rsid w:val="009913CE"/>
    <w:rsid w:val="00993F03"/>
    <w:rsid w:val="009973BF"/>
    <w:rsid w:val="009A6EBE"/>
    <w:rsid w:val="009B0992"/>
    <w:rsid w:val="009C0AFE"/>
    <w:rsid w:val="009C2384"/>
    <w:rsid w:val="009E0225"/>
    <w:rsid w:val="009E6920"/>
    <w:rsid w:val="009F2E0F"/>
    <w:rsid w:val="009F587F"/>
    <w:rsid w:val="00A140CE"/>
    <w:rsid w:val="00A22D45"/>
    <w:rsid w:val="00A23CB4"/>
    <w:rsid w:val="00A25EB8"/>
    <w:rsid w:val="00A31A80"/>
    <w:rsid w:val="00A358A4"/>
    <w:rsid w:val="00A460B2"/>
    <w:rsid w:val="00A52A8D"/>
    <w:rsid w:val="00A53A61"/>
    <w:rsid w:val="00A54FF0"/>
    <w:rsid w:val="00A57E45"/>
    <w:rsid w:val="00A630A4"/>
    <w:rsid w:val="00A65010"/>
    <w:rsid w:val="00A73DEB"/>
    <w:rsid w:val="00A77192"/>
    <w:rsid w:val="00A8164D"/>
    <w:rsid w:val="00A852CD"/>
    <w:rsid w:val="00A95EA6"/>
    <w:rsid w:val="00AA7DDF"/>
    <w:rsid w:val="00AB10EE"/>
    <w:rsid w:val="00AB2B12"/>
    <w:rsid w:val="00AB6BBF"/>
    <w:rsid w:val="00AC427E"/>
    <w:rsid w:val="00AD1933"/>
    <w:rsid w:val="00AD397C"/>
    <w:rsid w:val="00AE4559"/>
    <w:rsid w:val="00AF380B"/>
    <w:rsid w:val="00AF54F6"/>
    <w:rsid w:val="00AF6ADA"/>
    <w:rsid w:val="00AF6DC8"/>
    <w:rsid w:val="00B02C95"/>
    <w:rsid w:val="00B176C9"/>
    <w:rsid w:val="00B34323"/>
    <w:rsid w:val="00B357EF"/>
    <w:rsid w:val="00B42186"/>
    <w:rsid w:val="00B47CE2"/>
    <w:rsid w:val="00B6243D"/>
    <w:rsid w:val="00B765A2"/>
    <w:rsid w:val="00B800E5"/>
    <w:rsid w:val="00B80AD7"/>
    <w:rsid w:val="00B81397"/>
    <w:rsid w:val="00B83507"/>
    <w:rsid w:val="00B97172"/>
    <w:rsid w:val="00BA54E0"/>
    <w:rsid w:val="00BA6805"/>
    <w:rsid w:val="00BB2A63"/>
    <w:rsid w:val="00BB30F1"/>
    <w:rsid w:val="00BC24CE"/>
    <w:rsid w:val="00BC6FA7"/>
    <w:rsid w:val="00BD0595"/>
    <w:rsid w:val="00BD53C9"/>
    <w:rsid w:val="00BE050D"/>
    <w:rsid w:val="00BE05B1"/>
    <w:rsid w:val="00BE1ACA"/>
    <w:rsid w:val="00BE2103"/>
    <w:rsid w:val="00BE2AD8"/>
    <w:rsid w:val="00BE718B"/>
    <w:rsid w:val="00BF7AC0"/>
    <w:rsid w:val="00C0047B"/>
    <w:rsid w:val="00C01343"/>
    <w:rsid w:val="00C023BB"/>
    <w:rsid w:val="00C162B1"/>
    <w:rsid w:val="00C17384"/>
    <w:rsid w:val="00C3016A"/>
    <w:rsid w:val="00C34C5C"/>
    <w:rsid w:val="00C35FC1"/>
    <w:rsid w:val="00C47E3A"/>
    <w:rsid w:val="00C5324F"/>
    <w:rsid w:val="00C71A30"/>
    <w:rsid w:val="00C867B0"/>
    <w:rsid w:val="00C87A00"/>
    <w:rsid w:val="00CA1EF2"/>
    <w:rsid w:val="00CA4AED"/>
    <w:rsid w:val="00CA6F21"/>
    <w:rsid w:val="00CB1211"/>
    <w:rsid w:val="00CB437B"/>
    <w:rsid w:val="00CD0122"/>
    <w:rsid w:val="00CD2335"/>
    <w:rsid w:val="00CD72CA"/>
    <w:rsid w:val="00CE0550"/>
    <w:rsid w:val="00CF16BF"/>
    <w:rsid w:val="00CF256E"/>
    <w:rsid w:val="00CF71A0"/>
    <w:rsid w:val="00D119AC"/>
    <w:rsid w:val="00D11CD1"/>
    <w:rsid w:val="00D14FA6"/>
    <w:rsid w:val="00D16E96"/>
    <w:rsid w:val="00D22D9B"/>
    <w:rsid w:val="00D2400F"/>
    <w:rsid w:val="00D25BB3"/>
    <w:rsid w:val="00D564F3"/>
    <w:rsid w:val="00D6074E"/>
    <w:rsid w:val="00D7081F"/>
    <w:rsid w:val="00D73A2A"/>
    <w:rsid w:val="00D75ED5"/>
    <w:rsid w:val="00D807E6"/>
    <w:rsid w:val="00D837D4"/>
    <w:rsid w:val="00D950EF"/>
    <w:rsid w:val="00DA3F06"/>
    <w:rsid w:val="00DB3D3B"/>
    <w:rsid w:val="00DB543C"/>
    <w:rsid w:val="00DB7EB6"/>
    <w:rsid w:val="00DC1DA7"/>
    <w:rsid w:val="00DC3F58"/>
    <w:rsid w:val="00DD039B"/>
    <w:rsid w:val="00DD17B8"/>
    <w:rsid w:val="00DE61CD"/>
    <w:rsid w:val="00DF56A4"/>
    <w:rsid w:val="00E060FD"/>
    <w:rsid w:val="00E07E21"/>
    <w:rsid w:val="00E273D3"/>
    <w:rsid w:val="00E3144F"/>
    <w:rsid w:val="00E4031E"/>
    <w:rsid w:val="00E46705"/>
    <w:rsid w:val="00E5079E"/>
    <w:rsid w:val="00E70C69"/>
    <w:rsid w:val="00E71D62"/>
    <w:rsid w:val="00E74BF2"/>
    <w:rsid w:val="00E8341A"/>
    <w:rsid w:val="00E87A72"/>
    <w:rsid w:val="00E92172"/>
    <w:rsid w:val="00EA56BF"/>
    <w:rsid w:val="00EB00FA"/>
    <w:rsid w:val="00EB7DD4"/>
    <w:rsid w:val="00EC79E4"/>
    <w:rsid w:val="00EE5D63"/>
    <w:rsid w:val="00EE7F44"/>
    <w:rsid w:val="00EF506D"/>
    <w:rsid w:val="00F057DF"/>
    <w:rsid w:val="00F060FE"/>
    <w:rsid w:val="00F1091C"/>
    <w:rsid w:val="00F14A20"/>
    <w:rsid w:val="00F1729D"/>
    <w:rsid w:val="00F442E0"/>
    <w:rsid w:val="00F567FA"/>
    <w:rsid w:val="00F5691A"/>
    <w:rsid w:val="00F6297D"/>
    <w:rsid w:val="00F6688C"/>
    <w:rsid w:val="00F739E0"/>
    <w:rsid w:val="00F76319"/>
    <w:rsid w:val="00F8341E"/>
    <w:rsid w:val="00F85380"/>
    <w:rsid w:val="00F929E4"/>
    <w:rsid w:val="00FA37C2"/>
    <w:rsid w:val="00FA504F"/>
    <w:rsid w:val="00FA6622"/>
    <w:rsid w:val="00FD38E6"/>
    <w:rsid w:val="00FE7A6F"/>
    <w:rsid w:val="00FE7CA2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DFAE8F"/>
  <w15:docId w15:val="{82DB708B-A3F8-4FA5-9013-E77A7253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customStyle="1" w:styleId="mainpub">
    <w:name w:val="mainpub"/>
    <w:basedOn w:val="Normalny"/>
    <w:rsid w:val="003D01E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6430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929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2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zelin@wroc.wiw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trzelin@wroc.wiw.gov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W\Documents\papier%20firmowy%20n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9EFE0-071A-4B96-B2E8-2301052F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nowy.dotx</Template>
  <TotalTime>8</TotalTime>
  <Pages>3</Pages>
  <Words>628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PIW</dc:creator>
  <cp:lastModifiedBy>Piw Strzelin</cp:lastModifiedBy>
  <cp:revision>2</cp:revision>
  <cp:lastPrinted>2023-06-09T08:59:00Z</cp:lastPrinted>
  <dcterms:created xsi:type="dcterms:W3CDTF">2024-12-16T07:02:00Z</dcterms:created>
  <dcterms:modified xsi:type="dcterms:W3CDTF">2024-12-16T07:02:00Z</dcterms:modified>
</cp:coreProperties>
</file>